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AF" w:rsidRDefault="00A234AF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3.85pt;width:595.2pt;height:837.8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A234AF" w:rsidRDefault="00A234AF">
      <w:pPr>
        <w:rPr>
          <w:sz w:val="17"/>
        </w:rPr>
        <w:sectPr w:rsidR="00A234A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A234AF" w:rsidRDefault="00A234AF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3.85pt;width:595.2pt;height:837.8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A234AF" w:rsidRDefault="00A234AF">
      <w:pPr>
        <w:rPr>
          <w:sz w:val="17"/>
        </w:rPr>
        <w:sectPr w:rsidR="00A234AF">
          <w:pgSz w:w="11910" w:h="16840"/>
          <w:pgMar w:top="1580" w:right="1680" w:bottom="280" w:left="1680" w:header="720" w:footer="720" w:gutter="0"/>
          <w:cols w:space="720"/>
        </w:sectPr>
      </w:pPr>
    </w:p>
    <w:p w:rsidR="00A234AF" w:rsidRDefault="00A234AF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3.85pt;width:595.2pt;height:837.8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sectPr w:rsidR="00A234AF" w:rsidSect="005C456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4568"/>
    <w:rsid w:val="00487DDC"/>
    <w:rsid w:val="005C4568"/>
    <w:rsid w:val="006D5BE9"/>
    <w:rsid w:val="00A234AF"/>
    <w:rsid w:val="00AB3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568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C4568"/>
  </w:style>
  <w:style w:type="paragraph" w:customStyle="1" w:styleId="TableParagraph">
    <w:name w:val="Table Paragraph"/>
    <w:basedOn w:val="Normal"/>
    <w:uiPriority w:val="99"/>
    <w:rsid w:val="005C4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2</cp:revision>
  <dcterms:created xsi:type="dcterms:W3CDTF">2022-06-28T12:08:00Z</dcterms:created>
  <dcterms:modified xsi:type="dcterms:W3CDTF">2022-06-28T12:08:00Z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